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C35" w:rsidRDefault="004A2C35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4A2C35" w:rsidRDefault="004A2C35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4A2C35" w:rsidRDefault="004A2C35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</w:rPr>
        <w:pict>
          <v:line id="Straight Connector 3" o:spid="_x0000_s1026" style="position:absolute;z-index:251658752;visibility:visible" from="424.1pt,.85pt" to="585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7" type="#_x0000_t32" style="position:absolute;margin-left:431.45pt;margin-top:.3pt;width:150pt;height:0;z-index:251657728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/>
        </w:pict>
      </w:r>
      <w:r>
        <w:rPr>
          <w:rFonts w:ascii="Times New Roman" w:hAnsi="Times New Roman"/>
          <w:b/>
          <w:sz w:val="26"/>
          <w:szCs w:val="26"/>
        </w:rPr>
        <w:tab/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4A2C35" w:rsidRDefault="004A2C35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pict>
          <v:shape id="AutoShape 5" o:spid="_x0000_s1028" type="#_x0000_t32" style="position:absolute;left:0;text-align:left;margin-left:79.7pt;margin-top:-.35pt;width:135.75pt;height:0;z-index:251656704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/>
        </w:pict>
      </w:r>
    </w:p>
    <w:p w:rsidR="004A2C35" w:rsidRDefault="004A2C35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4A2C35" w:rsidRDefault="004A2C35">
      <w:pPr>
        <w:jc w:val="center"/>
        <w:rPr>
          <w:rFonts w:ascii="Times New Roman" w:hAnsi="Times New Roman"/>
          <w:b/>
          <w:sz w:val="26"/>
          <w:szCs w:val="26"/>
        </w:rPr>
      </w:pPr>
    </w:p>
    <w:p w:rsidR="004A2C35" w:rsidRDefault="004A2C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 w:rsidR="004A2C35" w:rsidRDefault="004A2C35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>
        <w:rPr>
          <w:rFonts w:ascii="Times New Roman" w:hAnsi="Times New Roman"/>
          <w:sz w:val="26"/>
          <w:szCs w:val="26"/>
          <w:lang w:val="vi-VN"/>
        </w:rPr>
        <w:t xml:space="preserve">.. </w:t>
      </w:r>
      <w:r>
        <w:rPr>
          <w:rFonts w:ascii="Times New Roman" w:hAnsi="Times New Roman"/>
          <w:sz w:val="26"/>
          <w:szCs w:val="26"/>
        </w:rPr>
        <w:t xml:space="preserve">   - 201</w:t>
      </w:r>
    </w:p>
    <w:p w:rsidR="004A2C35" w:rsidRDefault="004A2C35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>
        <w:rPr>
          <w:rFonts w:ascii="Times New Roman" w:hAnsi="Times New Roman"/>
          <w:sz w:val="26"/>
          <w:szCs w:val="26"/>
        </w:rPr>
        <w:t>26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Số tiết lý thuyết: </w:t>
      </w:r>
      <w:r>
        <w:rPr>
          <w:rFonts w:ascii="Times New Roman" w:hAnsi="Times New Roman"/>
          <w:sz w:val="26"/>
          <w:szCs w:val="26"/>
        </w:rPr>
        <w:t xml:space="preserve">  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4A2C35" w:rsidRDefault="004A2C35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4A2C35" w:rsidRDefault="004A2C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4A2C35" w:rsidRDefault="004A2C35">
      <w:pPr>
        <w:rPr>
          <w:rFonts w:ascii="Times New Roman" w:hAnsi="Times New Roman"/>
          <w:sz w:val="26"/>
          <w:szCs w:val="26"/>
        </w:rPr>
      </w:pPr>
    </w:p>
    <w:tbl>
      <w:tblPr>
        <w:tblW w:w="14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88"/>
        <w:gridCol w:w="3240"/>
        <w:gridCol w:w="990"/>
        <w:gridCol w:w="900"/>
        <w:gridCol w:w="8100"/>
      </w:tblGrid>
      <w:tr w:rsidR="004A2C35" w:rsidTr="002635FB"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4A2C35" w:rsidTr="002635FB">
        <w:trPr>
          <w:trHeight w:val="557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4A2C35" w:rsidRPr="002635FB" w:rsidRDefault="004A2C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4A2C35" w:rsidRPr="002635FB" w:rsidRDefault="004A2C35" w:rsidP="00DB03EF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Chương trình học giáo dục thể chất và các quy định</w:t>
            </w:r>
          </w:p>
        </w:tc>
      </w:tr>
      <w:tr w:rsidR="004A2C35" w:rsidTr="002635FB">
        <w:trPr>
          <w:trHeight w:val="584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ngắn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ngắn</w:t>
            </w:r>
          </w:p>
        </w:tc>
      </w:tr>
      <w:tr w:rsidR="004A2C35" w:rsidTr="002635FB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 chạy cự ly ngắn (tt)</w:t>
            </w:r>
            <w:bookmarkStart w:id="0" w:name="_GoBack"/>
            <w:bookmarkEnd w:id="0"/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</w:t>
            </w:r>
            <w:r w:rsidRPr="002635FB">
              <w:rPr>
                <w:rFonts w:ascii="Times New Roman" w:hAnsi="Times New Roman"/>
                <w:lang w:val="vi-VN"/>
              </w:rPr>
              <w:t>ự ly ngắn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</w:tc>
      </w:tr>
      <w:tr w:rsidR="004A2C35" w:rsidTr="002635FB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chạy cự ly trung bình </w:t>
            </w:r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trung bình (tt)</w:t>
            </w:r>
          </w:p>
        </w:tc>
      </w:tr>
      <w:tr w:rsidR="004A2C35" w:rsidTr="002635FB">
        <w:trPr>
          <w:trHeight w:val="656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8609A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</w:t>
            </w:r>
            <w:r w:rsidRPr="002635FB">
              <w:rPr>
                <w:rFonts w:ascii="Times New Roman" w:hAnsi="Times New Roman"/>
              </w:rPr>
              <w:t>ự</w:t>
            </w:r>
            <w:r w:rsidRPr="002635FB">
              <w:rPr>
                <w:rFonts w:ascii="Times New Roman" w:hAnsi="Times New Roman"/>
                <w:lang w:val="vi-VN"/>
              </w:rPr>
              <w:t xml:space="preserve"> ly trung bình</w:t>
            </w:r>
          </w:p>
        </w:tc>
      </w:tr>
      <w:tr w:rsidR="004A2C35" w:rsidTr="002635FB">
        <w:trPr>
          <w:trHeight w:val="638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2635FB">
              <w:rPr>
                <w:rFonts w:ascii="Times New Roman" w:hAnsi="Times New Roman"/>
              </w:rPr>
              <w:t>ể</w:t>
            </w:r>
            <w:r w:rsidRPr="002635FB">
              <w:rPr>
                <w:rFonts w:ascii="Times New Roman" w:hAnsi="Times New Roman"/>
                <w:lang w:val="vi-VN"/>
              </w:rPr>
              <w:t>m tra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nhảy xa kiểu ng</w:t>
            </w:r>
            <w:r w:rsidRPr="002635FB">
              <w:rPr>
                <w:rFonts w:ascii="Times New Roman" w:hAnsi="Times New Roman"/>
                <w:lang w:val="vi-VN"/>
              </w:rPr>
              <w:t>ồi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</w:t>
            </w:r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 (tt)</w:t>
            </w:r>
          </w:p>
        </w:tc>
      </w:tr>
      <w:tr w:rsidR="004A2C35" w:rsidTr="002635FB">
        <w:trPr>
          <w:trHeight w:val="602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nhảy xa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8609A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Kiểm tra k</w:t>
            </w:r>
            <w:r w:rsidRPr="002635FB">
              <w:rPr>
                <w:rFonts w:ascii="Times New Roman" w:hAnsi="Times New Roman"/>
                <w:lang w:val="vi-VN"/>
              </w:rPr>
              <w:t xml:space="preserve">ết thúc </w:t>
            </w:r>
          </w:p>
        </w:tc>
      </w:tr>
    </w:tbl>
    <w:p w:rsidR="004A2C35" w:rsidRDefault="004A2C35">
      <w:pPr>
        <w:rPr>
          <w:rFonts w:ascii="Times New Roman" w:hAnsi="Times New Roman"/>
          <w:sz w:val="26"/>
          <w:szCs w:val="26"/>
        </w:rPr>
      </w:pPr>
    </w:p>
    <w:p w:rsidR="004A2C35" w:rsidRPr="003A3670" w:rsidRDefault="004A2C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chú: Giáo viên làm 4 bản: Nộp P.TS-ĐT (1 bản); Khoa KHCB (1 bản); Tổ trưởng (1 bản) và Giáo viên (1 bản)</w:t>
      </w:r>
    </w:p>
    <w:p w:rsidR="004A2C35" w:rsidRPr="00073DE7" w:rsidRDefault="004A2C35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4A2C35" w:rsidRDefault="004A2C35" w:rsidP="00773730">
      <w:pPr>
        <w:ind w:left="8640" w:firstLine="720"/>
        <w:jc w:val="center"/>
        <w:rPr>
          <w:rFonts w:ascii="Times New Roman" w:hAnsi="Times New Roman"/>
          <w:i/>
          <w:sz w:val="26"/>
          <w:szCs w:val="26"/>
          <w:lang w:val="vi-VN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>Tp. Hồ Chí Minh, ngày    tháng     năm 201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Pr="00773730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Lê Thái Hùng</w:t>
      </w:r>
    </w:p>
    <w:p w:rsidR="004A2C35" w:rsidRPr="00444468" w:rsidRDefault="004A2C35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4A2C35" w:rsidRPr="00444468" w:rsidRDefault="004A2C35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4A2C35" w:rsidRPr="00444468" w:rsidRDefault="004A2C35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773730">
      <w:pgSz w:w="15840" w:h="12240" w:orient="landscape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18C2"/>
    <w:rsid w:val="0000073E"/>
    <w:rsid w:val="00012FF6"/>
    <w:rsid w:val="0005649A"/>
    <w:rsid w:val="00073DE7"/>
    <w:rsid w:val="0009171D"/>
    <w:rsid w:val="000C04D8"/>
    <w:rsid w:val="00140259"/>
    <w:rsid w:val="001618AF"/>
    <w:rsid w:val="001B3326"/>
    <w:rsid w:val="002635FB"/>
    <w:rsid w:val="002B7DB0"/>
    <w:rsid w:val="002E7915"/>
    <w:rsid w:val="002F0C6F"/>
    <w:rsid w:val="003218C2"/>
    <w:rsid w:val="003315C1"/>
    <w:rsid w:val="0033461A"/>
    <w:rsid w:val="003A3670"/>
    <w:rsid w:val="003C624B"/>
    <w:rsid w:val="003D03BC"/>
    <w:rsid w:val="003D0A10"/>
    <w:rsid w:val="00444468"/>
    <w:rsid w:val="004A2918"/>
    <w:rsid w:val="004A2C35"/>
    <w:rsid w:val="004A55B7"/>
    <w:rsid w:val="004B55E2"/>
    <w:rsid w:val="004C2B1B"/>
    <w:rsid w:val="004E63E3"/>
    <w:rsid w:val="005674FA"/>
    <w:rsid w:val="00567BD4"/>
    <w:rsid w:val="005C2FC6"/>
    <w:rsid w:val="005D3586"/>
    <w:rsid w:val="006627F4"/>
    <w:rsid w:val="00667091"/>
    <w:rsid w:val="006B0F94"/>
    <w:rsid w:val="006F1BC9"/>
    <w:rsid w:val="00730F09"/>
    <w:rsid w:val="00773730"/>
    <w:rsid w:val="0078609A"/>
    <w:rsid w:val="007A2607"/>
    <w:rsid w:val="007E3C14"/>
    <w:rsid w:val="007E3FEC"/>
    <w:rsid w:val="00867638"/>
    <w:rsid w:val="008A5C47"/>
    <w:rsid w:val="009215C0"/>
    <w:rsid w:val="00966CB6"/>
    <w:rsid w:val="009B3E79"/>
    <w:rsid w:val="00A70F9D"/>
    <w:rsid w:val="00A801B3"/>
    <w:rsid w:val="00A922D3"/>
    <w:rsid w:val="00AA0A35"/>
    <w:rsid w:val="00B5358E"/>
    <w:rsid w:val="00BA48FD"/>
    <w:rsid w:val="00C2296A"/>
    <w:rsid w:val="00CB2583"/>
    <w:rsid w:val="00D5761E"/>
    <w:rsid w:val="00D70852"/>
    <w:rsid w:val="00DB03EF"/>
    <w:rsid w:val="00DC3279"/>
    <w:rsid w:val="00DC4380"/>
    <w:rsid w:val="00E64CA4"/>
    <w:rsid w:val="00E93E72"/>
    <w:rsid w:val="00EE453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basedOn w:val="DefaultParagraphFont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319</Words>
  <Characters>1820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UBND THÀNH PHỐ HỒ CHÍ MINH    </dc:title>
  <dc:subject/>
  <dc:creator>Administrator</dc:creator>
  <cp:keywords/>
  <dc:description/>
  <cp:lastModifiedBy>Lucky Star</cp:lastModifiedBy>
  <cp:revision>2</cp:revision>
  <cp:lastPrinted>2017-09-14T02:00:00Z</cp:lastPrinted>
  <dcterms:created xsi:type="dcterms:W3CDTF">2008-06-26T19:08:00Z</dcterms:created>
  <dcterms:modified xsi:type="dcterms:W3CDTF">2008-06-26T19:08:00Z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